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4A1ED" w14:textId="77777777" w:rsidR="00A83229" w:rsidRDefault="007D71C5" w:rsidP="007D71C5">
      <w:pPr>
        <w:rPr>
          <w:rFonts w:cs="Calibri"/>
        </w:rPr>
      </w:pPr>
      <w:r w:rsidRPr="007D71C5">
        <w:rPr>
          <w:rFonts w:cs="Calibri"/>
          <w:b/>
          <w:bCs/>
        </w:rPr>
        <w:t>CAMPIONATI LOMBARDI DI SCI AVVOCATI E MAGISTRATI</w:t>
      </w:r>
      <w:r w:rsidRPr="007D71C5">
        <w:rPr>
          <w:rFonts w:cs="Calibri"/>
          <w:b/>
          <w:bCs/>
        </w:rPr>
        <w:br/>
        <w:t>MEMORIAL PAOLO GIUGGIOLI</w:t>
      </w:r>
      <w:r w:rsidRPr="007D71C5">
        <w:rPr>
          <w:rFonts w:cs="Calibri"/>
          <w:b/>
          <w:bCs/>
        </w:rPr>
        <w:br/>
        <w:t xml:space="preserve">BORMIO – </w:t>
      </w:r>
      <w:r w:rsidR="00A83229">
        <w:rPr>
          <w:rFonts w:cs="Calibri"/>
          <w:b/>
          <w:bCs/>
        </w:rPr>
        <w:t>18</w:t>
      </w:r>
      <w:r w:rsidRPr="007D71C5">
        <w:rPr>
          <w:rFonts w:cs="Calibri"/>
          <w:b/>
          <w:bCs/>
        </w:rPr>
        <w:t xml:space="preserve"> MARZO 2023</w:t>
      </w:r>
      <w:r w:rsidRPr="007D71C5">
        <w:rPr>
          <w:rFonts w:cs="Calibri"/>
          <w:b/>
          <w:bCs/>
        </w:rPr>
        <w:br/>
      </w:r>
      <w:r w:rsidRPr="007D71C5">
        <w:rPr>
          <w:rFonts w:cs="Calibri"/>
        </w:rPr>
        <w:br/>
      </w:r>
      <w:r w:rsidRPr="007D71C5">
        <w:rPr>
          <w:rFonts w:cs="Calibri"/>
          <w:u w:val="single"/>
        </w:rPr>
        <w:t>MODULO RICHIESTA DISPONIBILITA’ HOTEL</w:t>
      </w:r>
      <w:r w:rsidRPr="007D71C5">
        <w:rPr>
          <w:rFonts w:cs="Calibri"/>
        </w:rPr>
        <w:br/>
      </w:r>
      <w:r w:rsidRPr="007D71C5">
        <w:rPr>
          <w:rFonts w:cs="Calibri"/>
        </w:rPr>
        <w:br/>
        <w:t xml:space="preserve">NOME RICHIEDENTE: </w:t>
      </w:r>
      <w:r w:rsidRPr="007D71C5">
        <w:rPr>
          <w:rFonts w:cs="Calibri"/>
        </w:rPr>
        <w:br/>
        <w:t xml:space="preserve">E-MAIL: </w:t>
      </w:r>
      <w:r w:rsidRPr="007D71C5">
        <w:rPr>
          <w:rFonts w:cs="Calibri"/>
        </w:rPr>
        <w:br/>
        <w:t xml:space="preserve">TELEFONO: </w:t>
      </w:r>
      <w:r w:rsidRPr="007D71C5">
        <w:rPr>
          <w:rFonts w:cs="Calibri"/>
        </w:rPr>
        <w:br/>
      </w:r>
      <w:r w:rsidRPr="007D71C5">
        <w:rPr>
          <w:rFonts w:cs="Calibri"/>
        </w:rPr>
        <w:br/>
        <w:t xml:space="preserve">Data di arrivo: </w:t>
      </w:r>
      <w:r w:rsidRPr="007D71C5">
        <w:rPr>
          <w:rFonts w:cs="Calibri"/>
        </w:rPr>
        <w:br/>
        <w:t>Data di partenza:</w:t>
      </w:r>
      <w:r w:rsidRPr="007D71C5">
        <w:rPr>
          <w:rFonts w:cs="Calibri"/>
        </w:rPr>
        <w:br/>
        <w:t>Numero notti:</w:t>
      </w:r>
      <w:r w:rsidRPr="007D71C5">
        <w:rPr>
          <w:rFonts w:cs="Calibri"/>
        </w:rPr>
        <w:br/>
        <w:t>Numero persone (se ci fossero bambini, indicare l’età):</w:t>
      </w:r>
      <w:r w:rsidRPr="007D71C5">
        <w:rPr>
          <w:rFonts w:cs="Calibri"/>
        </w:rPr>
        <w:br/>
      </w:r>
    </w:p>
    <w:p w14:paraId="38680323" w14:textId="77777777" w:rsidR="00A83229" w:rsidRDefault="007D71C5" w:rsidP="007D71C5">
      <w:pPr>
        <w:rPr>
          <w:rFonts w:cs="Calibri"/>
        </w:rPr>
      </w:pPr>
      <w:r w:rsidRPr="007D71C5">
        <w:rPr>
          <w:rFonts w:cs="Calibri"/>
        </w:rPr>
        <w:t>Indicare il numero e la tipologia di camera/e richiesta/</w:t>
      </w:r>
      <w:proofErr w:type="gramStart"/>
      <w:r w:rsidRPr="007D71C5">
        <w:rPr>
          <w:rFonts w:cs="Calibri"/>
        </w:rPr>
        <w:t>e:  (</w:t>
      </w:r>
      <w:proofErr w:type="gramEnd"/>
      <w:r w:rsidRPr="007D71C5">
        <w:rPr>
          <w:rFonts w:cs="Calibri"/>
        </w:rPr>
        <w:t>es: 1 matrimoniale, 1 doppia, 1 singola…)</w:t>
      </w:r>
      <w:r w:rsidRPr="007D71C5">
        <w:rPr>
          <w:rFonts w:cs="Calibri"/>
        </w:rPr>
        <w:br/>
      </w:r>
    </w:p>
    <w:p w14:paraId="705CF54F" w14:textId="77777777" w:rsidR="00A83229" w:rsidRDefault="007D71C5" w:rsidP="007D71C5">
      <w:pPr>
        <w:rPr>
          <w:rFonts w:cs="Calibri"/>
        </w:rPr>
      </w:pPr>
      <w:r w:rsidRPr="007D71C5">
        <w:rPr>
          <w:rFonts w:cs="Calibri"/>
        </w:rPr>
        <w:t>Trattamento richiesto: camera e colazione (o mezza pensione?)</w:t>
      </w:r>
      <w:r w:rsidRPr="007D71C5">
        <w:rPr>
          <w:rFonts w:cs="Calibri"/>
        </w:rPr>
        <w:br/>
      </w:r>
    </w:p>
    <w:p w14:paraId="59066E61" w14:textId="094D2A50" w:rsidR="007D71C5" w:rsidRPr="007D71C5" w:rsidRDefault="007D71C5" w:rsidP="007D71C5">
      <w:pPr>
        <w:rPr>
          <w:rFonts w:cs="Calibri"/>
        </w:rPr>
      </w:pPr>
      <w:r w:rsidRPr="007D71C5">
        <w:rPr>
          <w:rFonts w:cs="Calibri"/>
        </w:rPr>
        <w:t xml:space="preserve">Indicare l’eventuale presenza di animali domestici: </w:t>
      </w:r>
      <w:r w:rsidRPr="007D71C5">
        <w:rPr>
          <w:rFonts w:cs="Calibri"/>
        </w:rPr>
        <w:br/>
      </w:r>
      <w:r w:rsidRPr="007D71C5">
        <w:rPr>
          <w:rFonts w:cs="Calibri"/>
        </w:rPr>
        <w:br/>
        <w:t>Al fine di poter ricevere offerte per il soggiorno durante l’evento, il presente modulo potrà essere inviato a:</w:t>
      </w:r>
      <w:r w:rsidRPr="007D71C5">
        <w:rPr>
          <w:rFonts w:cs="Calibri"/>
        </w:rPr>
        <w:br/>
      </w:r>
      <w:hyperlink r:id="rId4" w:history="1">
        <w:r w:rsidRPr="007D71C5">
          <w:rPr>
            <w:rStyle w:val="Collegamentoipertestuale"/>
            <w:rFonts w:cs="Calibri"/>
          </w:rPr>
          <w:t>booking@bormio.eu</w:t>
        </w:r>
      </w:hyperlink>
      <w:r w:rsidRPr="007D71C5">
        <w:rPr>
          <w:rFonts w:cs="Calibri"/>
        </w:rPr>
        <w:t xml:space="preserve">  </w:t>
      </w:r>
      <w:r w:rsidRPr="007D71C5">
        <w:rPr>
          <w:rFonts w:cs="Calibri"/>
        </w:rPr>
        <w:br/>
      </w:r>
      <w:r w:rsidRPr="007D71C5">
        <w:rPr>
          <w:rFonts w:cs="Calibri"/>
        </w:rPr>
        <w:br/>
        <w:t>L’ufficio prenotazioni è raggiungibile anche telefonicamente al numero telefonico: 0342/903300</w:t>
      </w:r>
      <w:r w:rsidRPr="007D71C5">
        <w:rPr>
          <w:rFonts w:cs="Calibri"/>
        </w:rPr>
        <w:br/>
      </w:r>
      <w:r w:rsidRPr="007D71C5">
        <w:rPr>
          <w:rFonts w:cs="Calibri"/>
        </w:rPr>
        <w:br/>
      </w:r>
      <w:r w:rsidRPr="007D71C5">
        <w:rPr>
          <w:rFonts w:cs="Calibri"/>
        </w:rPr>
        <w:br/>
      </w:r>
    </w:p>
    <w:p w14:paraId="66C55B8C" w14:textId="77777777" w:rsidR="002E29B7" w:rsidRDefault="002E29B7"/>
    <w:sectPr w:rsidR="002E29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3229"/>
    <w:rsid w:val="002E29B7"/>
    <w:rsid w:val="007D71C5"/>
    <w:rsid w:val="00A8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E7F8"/>
  <w15:chartTrackingRefBased/>
  <w15:docId w15:val="{4069D63F-21F9-4B22-841F-E1511A3F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71C5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D71C5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7D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oking@bormio.e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Local\Microsoft\Windows\INetCache\Content.Outlook\4JATATIM\Bormio_richiesta_hotel202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Bormio_richiesta_hotel2023.dot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Links>
    <vt:vector size="6" baseType="variant">
      <vt:variant>
        <vt:i4>4391016</vt:i4>
      </vt:variant>
      <vt:variant>
        <vt:i4>0</vt:i4>
      </vt:variant>
      <vt:variant>
        <vt:i4>0</vt:i4>
      </vt:variant>
      <vt:variant>
        <vt:i4>5</vt:i4>
      </vt:variant>
      <vt:variant>
        <vt:lpwstr>mailto:booking@bormio.eu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francesca castiglioni</cp:lastModifiedBy>
  <cp:revision>1</cp:revision>
  <dcterms:created xsi:type="dcterms:W3CDTF">2023-01-16T13:36:00Z</dcterms:created>
  <dcterms:modified xsi:type="dcterms:W3CDTF">2023-01-16T13:37:00Z</dcterms:modified>
</cp:coreProperties>
</file>